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E7FF"/>
  <w:body>
    <w:p w:rsidR="00376DA1" w:rsidRPr="0033637D" w:rsidRDefault="00376DA1" w:rsidP="00851BBF">
      <w:pPr>
        <w:spacing w:after="0" w:line="240" w:lineRule="auto"/>
        <w:jc w:val="center"/>
        <w:outlineLvl w:val="0"/>
        <w:rPr>
          <w:rFonts w:ascii="Times New Roman" w:hAnsi="Times New Roman" w:cs="Arial"/>
          <w:b/>
          <w:sz w:val="28"/>
          <w:szCs w:val="24"/>
        </w:rPr>
      </w:pPr>
      <w:r w:rsidRPr="0033637D">
        <w:rPr>
          <w:rFonts w:ascii="Times New Roman" w:hAnsi="Times New Roman" w:cs="Arial"/>
          <w:b/>
          <w:sz w:val="28"/>
          <w:szCs w:val="24"/>
        </w:rPr>
        <w:t>Муниципальное автономное дошкольное образовательное               учреждение</w:t>
      </w:r>
    </w:p>
    <w:p w:rsidR="00376DA1" w:rsidRPr="0033637D" w:rsidRDefault="00376DA1" w:rsidP="00851BBF">
      <w:pPr>
        <w:spacing w:after="0" w:line="240" w:lineRule="auto"/>
        <w:jc w:val="center"/>
        <w:outlineLvl w:val="0"/>
        <w:rPr>
          <w:rFonts w:ascii="Times New Roman" w:hAnsi="Times New Roman" w:cs="Arial"/>
          <w:b/>
          <w:sz w:val="28"/>
          <w:szCs w:val="24"/>
        </w:rPr>
      </w:pPr>
      <w:r w:rsidRPr="0033637D">
        <w:rPr>
          <w:rFonts w:ascii="Times New Roman" w:hAnsi="Times New Roman" w:cs="Arial"/>
          <w:b/>
          <w:sz w:val="28"/>
          <w:szCs w:val="24"/>
        </w:rPr>
        <w:t>«Детский сад  комбинированного вида №49» г. Тобольск</w:t>
      </w:r>
    </w:p>
    <w:p w:rsidR="00376DA1" w:rsidRPr="0033637D" w:rsidRDefault="00376DA1" w:rsidP="00851BBF">
      <w:pPr>
        <w:spacing w:after="0" w:line="240" w:lineRule="auto"/>
        <w:jc w:val="center"/>
        <w:rPr>
          <w:rFonts w:ascii="Times New Roman" w:hAnsi="Times New Roman" w:cs="Arial"/>
          <w:b/>
          <w:sz w:val="28"/>
          <w:szCs w:val="24"/>
        </w:rPr>
      </w:pPr>
      <w:r w:rsidRPr="0033637D">
        <w:rPr>
          <w:rFonts w:ascii="Times New Roman" w:hAnsi="Times New Roman" w:cs="Arial"/>
          <w:b/>
          <w:sz w:val="28"/>
          <w:szCs w:val="24"/>
        </w:rPr>
        <w:t>_______________________________________________________</w:t>
      </w:r>
    </w:p>
    <w:p w:rsidR="00376DA1" w:rsidRPr="0033637D" w:rsidRDefault="00376DA1" w:rsidP="00851BBF">
      <w:pPr>
        <w:spacing w:after="0" w:line="240" w:lineRule="auto"/>
        <w:jc w:val="center"/>
        <w:rPr>
          <w:rFonts w:ascii="Times New Roman" w:hAnsi="Times New Roman" w:cs="Arial"/>
          <w:b/>
          <w:sz w:val="28"/>
          <w:szCs w:val="24"/>
        </w:rPr>
      </w:pPr>
      <w:r w:rsidRPr="0033637D">
        <w:rPr>
          <w:rFonts w:ascii="Times New Roman" w:hAnsi="Times New Roman" w:cs="Arial"/>
          <w:b/>
          <w:sz w:val="28"/>
          <w:szCs w:val="24"/>
        </w:rPr>
        <w:t>626167, Тюменская область,  город Тобольск, 7а микрорайон, № 20,</w:t>
      </w:r>
    </w:p>
    <w:p w:rsidR="00376DA1" w:rsidRPr="0033637D" w:rsidRDefault="00376DA1" w:rsidP="00851BBF">
      <w:pPr>
        <w:spacing w:after="0" w:line="240" w:lineRule="auto"/>
        <w:jc w:val="center"/>
        <w:rPr>
          <w:rFonts w:ascii="Times New Roman" w:hAnsi="Times New Roman" w:cs="Arial"/>
          <w:b/>
          <w:sz w:val="28"/>
          <w:szCs w:val="24"/>
        </w:rPr>
      </w:pPr>
      <w:r w:rsidRPr="0033637D">
        <w:rPr>
          <w:rFonts w:ascii="Times New Roman" w:hAnsi="Times New Roman" w:cs="Arial"/>
          <w:b/>
          <w:sz w:val="28"/>
          <w:szCs w:val="24"/>
        </w:rPr>
        <w:t>тел 39-19-12, факс 39-19-12</w:t>
      </w:r>
    </w:p>
    <w:p w:rsidR="00376DA1" w:rsidRDefault="00376DA1" w:rsidP="00851BBF">
      <w:pPr>
        <w:spacing w:after="0" w:line="240" w:lineRule="auto"/>
      </w:pPr>
    </w:p>
    <w:p w:rsidR="00376DA1" w:rsidRDefault="00376DA1" w:rsidP="00851BBF"/>
    <w:p w:rsidR="00376DA1" w:rsidRDefault="00376DA1" w:rsidP="00851BBF"/>
    <w:p w:rsidR="00376DA1" w:rsidRDefault="00376DA1" w:rsidP="00851BBF">
      <w:pPr>
        <w:pStyle w:val="NormalWeb"/>
        <w:spacing w:before="0" w:beforeAutospacing="0" w:after="0" w:afterAutospacing="0"/>
        <w:jc w:val="center"/>
        <w:rPr>
          <w:iCs/>
          <w:sz w:val="36"/>
          <w:szCs w:val="36"/>
        </w:rPr>
      </w:pPr>
    </w:p>
    <w:p w:rsidR="00376DA1" w:rsidRPr="00DA0A0B" w:rsidRDefault="00376DA1" w:rsidP="00851BBF">
      <w:pPr>
        <w:pStyle w:val="NormalWeb"/>
        <w:spacing w:before="0" w:beforeAutospacing="0" w:after="0" w:afterAutospacing="0"/>
        <w:jc w:val="center"/>
        <w:rPr>
          <w:iCs/>
          <w:sz w:val="36"/>
          <w:szCs w:val="36"/>
        </w:rPr>
      </w:pPr>
    </w:p>
    <w:p w:rsidR="00376DA1" w:rsidRPr="00DA0A0B" w:rsidRDefault="00376DA1" w:rsidP="00851BBF">
      <w:pPr>
        <w:pStyle w:val="NormalWeb"/>
        <w:spacing w:before="0" w:beforeAutospacing="0" w:after="0" w:afterAutospacing="0"/>
        <w:jc w:val="center"/>
        <w:rPr>
          <w:iCs/>
          <w:sz w:val="36"/>
          <w:szCs w:val="36"/>
        </w:rPr>
      </w:pPr>
    </w:p>
    <w:p w:rsidR="00376DA1" w:rsidRPr="007A2411" w:rsidRDefault="00376DA1" w:rsidP="00851BBF">
      <w:pPr>
        <w:spacing w:after="0" w:line="360" w:lineRule="auto"/>
        <w:ind w:right="424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A2411">
        <w:rPr>
          <w:rFonts w:ascii="Times New Roman" w:hAnsi="Times New Roman"/>
          <w:b/>
          <w:sz w:val="32"/>
          <w:szCs w:val="32"/>
          <w:lang w:eastAsia="ru-RU"/>
        </w:rPr>
        <w:t>Деятельность</w:t>
      </w:r>
    </w:p>
    <w:p w:rsidR="00376DA1" w:rsidRDefault="00376DA1" w:rsidP="00851BBF">
      <w:pPr>
        <w:spacing w:after="0" w:line="360" w:lineRule="auto"/>
        <w:ind w:right="424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A2411">
        <w:rPr>
          <w:rFonts w:ascii="Times New Roman" w:hAnsi="Times New Roman"/>
          <w:b/>
          <w:sz w:val="32"/>
          <w:szCs w:val="32"/>
          <w:lang w:eastAsia="ru-RU"/>
        </w:rPr>
        <w:t>по познавательному развитию</w:t>
      </w:r>
    </w:p>
    <w:p w:rsidR="00376DA1" w:rsidRPr="00851BBF" w:rsidRDefault="00376DA1" w:rsidP="00851BBF">
      <w:pPr>
        <w:spacing w:after="0" w:line="360" w:lineRule="auto"/>
        <w:ind w:right="424"/>
        <w:jc w:val="center"/>
        <w:rPr>
          <w:b/>
          <w:noProof/>
          <w:sz w:val="32"/>
          <w:szCs w:val="32"/>
          <w:lang w:eastAsia="ru-RU"/>
        </w:rPr>
      </w:pPr>
      <w:r w:rsidRPr="00851BBF">
        <w:rPr>
          <w:rFonts w:ascii="Times New Roman" w:hAnsi="Times New Roman"/>
          <w:b/>
          <w:bCs/>
          <w:color w:val="7030A0"/>
          <w:sz w:val="32"/>
          <w:szCs w:val="32"/>
          <w:lang w:eastAsia="ru-RU"/>
        </w:rPr>
        <w:t>Тема: «Освобождение бусинок от ледяного плена</w:t>
      </w:r>
      <w:r>
        <w:rPr>
          <w:rFonts w:ascii="Times New Roman" w:hAnsi="Times New Roman"/>
          <w:b/>
          <w:bCs/>
          <w:color w:val="7030A0"/>
          <w:sz w:val="32"/>
          <w:szCs w:val="32"/>
          <w:lang w:eastAsia="ru-RU"/>
        </w:rPr>
        <w:t>»</w:t>
      </w:r>
      <w:r w:rsidRPr="00851BBF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376DA1" w:rsidRPr="004F5D8B" w:rsidRDefault="00376DA1" w:rsidP="00851BBF">
      <w:pPr>
        <w:pStyle w:val="NormalWeb"/>
        <w:spacing w:before="0" w:beforeAutospacing="0" w:after="0" w:afterAutospacing="0"/>
        <w:rPr>
          <w:iCs/>
          <w:sz w:val="36"/>
          <w:szCs w:val="36"/>
        </w:rPr>
      </w:pPr>
      <w:r>
        <w:rPr>
          <w:iCs/>
          <w:sz w:val="36"/>
          <w:szCs w:val="36"/>
        </w:rPr>
        <w:t xml:space="preserve">                              (старшая группа)</w:t>
      </w:r>
    </w:p>
    <w:p w:rsidR="00376DA1" w:rsidRDefault="00376DA1" w:rsidP="00851BBF">
      <w:pPr>
        <w:pStyle w:val="NormalWeb"/>
        <w:spacing w:before="96" w:beforeAutospacing="0" w:after="120" w:afterAutospacing="0"/>
        <w:jc w:val="right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32"/>
          <w:szCs w:val="32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28"/>
          <w:szCs w:val="28"/>
        </w:rPr>
      </w:pPr>
      <w:r>
        <w:rPr>
          <w:iCs/>
          <w:sz w:val="32"/>
          <w:szCs w:val="32"/>
        </w:rPr>
        <w:t xml:space="preserve">                                                       Воспитатель</w:t>
      </w:r>
      <w:r>
        <w:rPr>
          <w:iCs/>
          <w:sz w:val="28"/>
          <w:szCs w:val="28"/>
        </w:rPr>
        <w:t xml:space="preserve">   </w:t>
      </w: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Мукменова  Оксана Ильясовна                                                             </w:t>
      </w: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jc w:val="center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</w:t>
      </w: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28"/>
          <w:szCs w:val="28"/>
        </w:rPr>
      </w:pPr>
    </w:p>
    <w:p w:rsidR="00376DA1" w:rsidRDefault="00376DA1" w:rsidP="00851BBF">
      <w:pPr>
        <w:pStyle w:val="NormalWeb"/>
        <w:spacing w:before="96" w:beforeAutospacing="0" w:after="120" w:afterAutospacing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</w:t>
      </w:r>
      <w:r w:rsidRPr="007A2411">
        <w:rPr>
          <w:iCs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5 г"/>
        </w:smartTagPr>
        <w:r>
          <w:rPr>
            <w:iCs/>
            <w:sz w:val="28"/>
            <w:szCs w:val="28"/>
          </w:rPr>
          <w:t>201</w:t>
        </w:r>
        <w:r w:rsidRPr="007A2411">
          <w:rPr>
            <w:iCs/>
            <w:sz w:val="28"/>
            <w:szCs w:val="28"/>
          </w:rPr>
          <w:t>5</w:t>
        </w:r>
        <w:r>
          <w:rPr>
            <w:iCs/>
            <w:sz w:val="28"/>
            <w:szCs w:val="28"/>
          </w:rPr>
          <w:t xml:space="preserve"> г</w:t>
        </w:r>
      </w:smartTag>
      <w:r>
        <w:rPr>
          <w:iCs/>
          <w:sz w:val="28"/>
          <w:szCs w:val="28"/>
        </w:rPr>
        <w:t xml:space="preserve">.   </w:t>
      </w:r>
    </w:p>
    <w:p w:rsidR="00376DA1" w:rsidRDefault="00376DA1" w:rsidP="00851BBF">
      <w:pPr>
        <w:spacing w:after="0" w:line="360" w:lineRule="auto"/>
        <w:ind w:right="424"/>
        <w:rPr>
          <w:noProof/>
          <w:sz w:val="28"/>
          <w:szCs w:val="28"/>
          <w:lang w:eastAsia="ru-RU"/>
        </w:rPr>
      </w:pPr>
      <w:r w:rsidRPr="007A2411">
        <w:rPr>
          <w:noProof/>
          <w:sz w:val="28"/>
          <w:szCs w:val="28"/>
          <w:lang w:eastAsia="ru-RU"/>
        </w:rPr>
        <w:t xml:space="preserve">                                                        </w:t>
      </w:r>
    </w:p>
    <w:p w:rsidR="00376DA1" w:rsidRDefault="00376DA1" w:rsidP="00A92A74">
      <w:pPr>
        <w:spacing w:before="100" w:beforeAutospacing="1" w:after="100" w:afterAutospacing="1"/>
        <w:rPr>
          <w:noProof/>
          <w:color w:val="7030A0"/>
          <w:sz w:val="32"/>
          <w:szCs w:val="24"/>
          <w:lang w:eastAsia="ru-RU"/>
        </w:rPr>
      </w:pPr>
    </w:p>
    <w:p w:rsidR="00376DA1" w:rsidRDefault="00376DA1" w:rsidP="00A92A74">
      <w:pPr>
        <w:spacing w:before="100" w:beforeAutospacing="1" w:after="100" w:afterAutospacing="1"/>
        <w:rPr>
          <w:noProof/>
          <w:color w:val="7030A0"/>
          <w:sz w:val="32"/>
          <w:szCs w:val="24"/>
          <w:lang w:eastAsia="ru-RU"/>
        </w:rPr>
      </w:pPr>
      <w:r w:rsidRPr="00E66735">
        <w:rPr>
          <w:noProof/>
          <w:color w:val="7030A0"/>
          <w:sz w:val="32"/>
          <w:szCs w:val="24"/>
          <w:lang w:eastAsia="ru-RU"/>
        </w:rPr>
        <w:t>Познавательное занятие</w:t>
      </w:r>
    </w:p>
    <w:p w:rsidR="00376DA1" w:rsidRPr="00E66735" w:rsidRDefault="00376DA1" w:rsidP="00E66735">
      <w:pPr>
        <w:spacing w:before="100" w:beforeAutospacing="1" w:after="100" w:afterAutospacing="1"/>
        <w:rPr>
          <w:noProof/>
          <w:color w:val="7030A0"/>
          <w:sz w:val="32"/>
          <w:szCs w:val="24"/>
          <w:lang w:eastAsia="ru-RU"/>
        </w:rPr>
      </w:pPr>
      <w:r w:rsidRPr="00E66735">
        <w:rPr>
          <w:rFonts w:ascii="Times New Roman" w:hAnsi="Times New Roman"/>
          <w:b/>
          <w:bCs/>
          <w:color w:val="7030A0"/>
          <w:sz w:val="24"/>
          <w:szCs w:val="28"/>
          <w:lang w:eastAsia="ru-RU"/>
        </w:rPr>
        <w:t>Тема: «Освобождение бусинок от ледяного плена».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Задачи: 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Образовательная: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1. Закрепить знания детей о трех состояниях воды: твердом, жидком и газообразном                      2. Создать условия для рассмотрения представлений детей о свойствах льда – тает в тепле.            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Развивающая: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Развивать логическое мышление при выборе способа действия.                                     Самостоятельное формирование выводов детьми.                                                                          Развивать монологическую речь, внимание, наблюдательность.                                            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Воспитательная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Воспитывать аккуратность в работе.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Материал</w:t>
      </w: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замороженные во льду бусинки                                                                                                               баночки или стаканчики с теплой водой по количеству детей, 1 пустой стакан,                                         ложки по количеству детей,                                                                                                                                     2 тарелочки - для льда и бусин,                                                                                                           тряпочки, салфетки для каждого ребенка,                                                                                              игрушка Мишка из мультфильма «Маша и медведь»,                                                                          рисунки с изображением.соль в солонке,                                                                                                                                                3 пустых  футляра из-под киндер – сюрприза, 1 со льдом,                                                                     письмо с иллюстрацией лисы у реки и загадка,                                                                            пластины толстого и тонкого льда,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картинки, найденные в интернете </w:t>
      </w:r>
      <w:r w:rsidRPr="00E66735">
        <w:rPr>
          <w:rFonts w:ascii="Times New Roman" w:hAnsi="Times New Roman"/>
          <w:sz w:val="24"/>
          <w:szCs w:val="24"/>
          <w:lang w:eastAsia="ru-RU"/>
        </w:rPr>
        <w:t>с изображением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льда, чашки горячего чая, лед для лечения, на катке, машина на реке.                                                                                                                                                                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Ход познавательно-речевой деятельности1. Организационный этап.</w:t>
      </w:r>
    </w:p>
    <w:p w:rsidR="00376DA1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margin-left:270pt;margin-top:10.5pt;width:158.45pt;height:67.05pt;z-index:2516546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" filled="f" stroked="f">
            <v:fill o:detectmouseclick="t"/>
            <v:textbox>
              <w:txbxContent>
                <w:p w:rsidR="00376DA1" w:rsidRPr="000C13DA" w:rsidRDefault="00376DA1" w:rsidP="00700E0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outline/>
                      <w:color w:val="4F81BD"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7" o:spid="_x0000_i1026" type="#_x0000_t75" style="width:2in;height:67.8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259.45pt;margin-top:.15pt;width:197.8pt;height:108.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" filled="f" stroked="f">
            <v:fill o:detectmouseclick="t"/>
            <v:textbox>
              <w:txbxContent>
                <w:p w:rsidR="00376DA1" w:rsidRPr="00700E0C" w:rsidRDefault="00376DA1" w:rsidP="00700E0C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E66735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Воспитатель: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Дети, к нам пришло письмо от</w:t>
      </w:r>
    </w:p>
    <w:p w:rsidR="00376DA1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Миши, о чем речь в  стихотворении:</w:t>
      </w:r>
    </w:p>
    <w:p w:rsidR="00376DA1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(показываю рисунок: лиса у реки)                                                                                                                             Осторожная лисица  </w:t>
      </w:r>
    </w:p>
    <w:p w:rsidR="00376DA1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Подошла  к ручью напиться.</w:t>
      </w:r>
    </w:p>
    <w:p w:rsidR="00376DA1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Наклонилась, а вода  - Неподвижна и тверда. </w:t>
      </w:r>
    </w:p>
    <w:p w:rsidR="00376DA1" w:rsidRPr="00E66735" w:rsidRDefault="00376DA1" w:rsidP="0091031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А что же случилось с водой? (Наверное, это было зимой и вода замерзла.  Она превратилась в лед.  Вода превратилась в лед от мороза.)</w:t>
      </w:r>
    </w:p>
    <w:p w:rsidR="00376DA1" w:rsidRPr="00E66735" w:rsidRDefault="00376DA1" w:rsidP="00E6673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 </w:t>
      </w: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2.Подготовка детей к работе на основном этапе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>А вот и сам Миша -за</w:t>
      </w:r>
      <w:r w:rsidRPr="00E66735">
        <w:rPr>
          <w:rFonts w:ascii="Times New Roman" w:hAnsi="Times New Roman"/>
          <w:sz w:val="24"/>
          <w:szCs w:val="24"/>
          <w:lang w:eastAsia="ru-RU"/>
        </w:rPr>
        <w:t>езжает на машинке. Расстроенный. Оказывается, он нес Маше бусы в подарок, но поскользнулся и упал</w:t>
      </w:r>
      <w:r>
        <w:rPr>
          <w:rFonts w:ascii="Times New Roman" w:hAnsi="Times New Roman"/>
          <w:sz w:val="24"/>
          <w:szCs w:val="24"/>
          <w:lang w:eastAsia="ru-RU"/>
        </w:rPr>
        <w:t xml:space="preserve">, абусы в воду рассыпались. 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Дед Мороз их заморозил и попали бусы в плен. Поможем Мишке?                                                                   </w:t>
      </w: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(Постановка перед детьми проблемы)                                                                                                              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Как же бусинки освободить из ледяного плена? </w:t>
      </w:r>
    </w:p>
    <w:p w:rsidR="00376DA1" w:rsidRPr="00E66735" w:rsidRDefault="00376DA1" w:rsidP="00E6673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 Этап усвоения новых знаний и способов действий.                                                                       </w:t>
      </w:r>
      <w:r w:rsidRPr="00E66735">
        <w:rPr>
          <w:rFonts w:ascii="Times New Roman" w:hAnsi="Times New Roman"/>
          <w:sz w:val="24"/>
          <w:szCs w:val="24"/>
          <w:lang w:eastAsia="ru-RU"/>
        </w:rPr>
        <w:t>Версии детей (можно разморозить лед руками, отнести в теплое место, опустить в горячую воду, положить на батарею, расколоть…)А если разморозить руками -что случиться с руками? А в какое теплое место можно положить? Чем можно расколоть? Если будем раскалывать – можем повредить бусинку? Нужно пригласить на помощь взрослых, чтоб не пораниться.Давайте сами попробуем. Подойдите к стаканчикам.</w:t>
      </w:r>
    </w:p>
    <w:p w:rsidR="00376DA1" w:rsidRPr="00E66735" w:rsidRDefault="00376DA1" w:rsidP="00E667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4. Этап применения знаний и способов действий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1.Потрогайте их. Какие они? (Теплые)  Почему?                                                                                            Вот эти бусинки, закованные льдом. Опустите их в стакан с водой, размешаем ложечкой. А где в нашей группе самое теплое место? (у батареи).Поместим в пустой стакан льдинку, поставим стакан к батарее и понаблюдаем, как быстро льдинка растает.                                                  Как вы думаете, что это? (Соль).Как догадались? Попробуйте на вкус-какая она?  Попробуем посыпать соль на лед? Где обычно используют соль для таяния льда? (На дорогах).                                                                                                                                                       А эти бусинки попробуем освободить с помощью рук. Как это сделать? Что чувствуете? Какими стали руки? Удалось ли спрятать Деду Морозу бусину? Не видно ее? Почему видно? (лед прозрачный) А какой лед на ощупь? (гладкий, холодный, скользкий) Попробуем смять льдинку - получилось? Почему? (твердая)                                                                          Что произошло со льдом в стаканчиках с водой?  Освободили бусинки? Складываем в тарелочку. Подойдем к батарее.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5.Этап закрепления новых знаний способов действия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 Освободили бусинку, растаял лед? Где лед растаял быстрее в пустом стакане или в стакане с водой?                                </w:t>
      </w:r>
      <w:bookmarkStart w:id="0" w:name="_GoBack"/>
      <w:bookmarkEnd w:id="0"/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А </w:t>
      </w:r>
      <w:r>
        <w:rPr>
          <w:rFonts w:ascii="Times New Roman" w:hAnsi="Times New Roman"/>
          <w:sz w:val="24"/>
          <w:szCs w:val="24"/>
          <w:lang w:eastAsia="ru-RU"/>
        </w:rPr>
        <w:t>льдинка, посыпа</w:t>
      </w:r>
      <w:r w:rsidRPr="00E66735"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E66735">
        <w:rPr>
          <w:rFonts w:ascii="Times New Roman" w:hAnsi="Times New Roman"/>
          <w:sz w:val="24"/>
          <w:szCs w:val="24"/>
          <w:lang w:eastAsia="ru-RU"/>
        </w:rPr>
        <w:t>ая солью растаяла?  Какой формы были льдинки?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Поле 2" o:spid="_x0000_s1028" type="#_x0000_t202" style="position:absolute;margin-left:299.55pt;margin-top:33.05pt;width:152.75pt;height:82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" filled="f" stroked="f">
            <v:fill o:detectmouseclick="t"/>
            <v:textbox>
              <w:txbxContent>
                <w:p w:rsidR="00376DA1" w:rsidRPr="00100152" w:rsidRDefault="00376DA1" w:rsidP="001001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7" o:spid="_x0000_i1028" type="#_x0000_t75" style="width:137.4pt;height:91.8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9" type="#_x0000_t202" style="position:absolute;margin-left:161.15pt;margin-top:29.25pt;width:130.25pt;height:90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" filled="f" stroked="f">
            <v:fill o:detectmouseclick="t"/>
            <v:textbox>
              <w:txbxContent>
                <w:p w:rsidR="00376DA1" w:rsidRPr="00100152" w:rsidRDefault="00376DA1" w:rsidP="00100152">
                  <w:pPr>
                    <w:spacing w:after="0" w:line="240" w:lineRule="auto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6" o:spid="_x0000_i1030" type="#_x0000_t75" style="width:108pt;height:1in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Pr="00E66735">
        <w:rPr>
          <w:rFonts w:ascii="Times New Roman" w:hAnsi="Times New Roman"/>
          <w:sz w:val="24"/>
          <w:szCs w:val="24"/>
          <w:lang w:eastAsia="ru-RU"/>
        </w:rPr>
        <w:t> - А как вы думаете, какой способ самый лучший и почему?                                                             (Самый лучший первый.)  Если греть бусинки в руках, то руки замерзнут,  а на батарее они дольше оттаивают)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А где могут использовать лёд?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 (С показом картинок)                                                                           </w:t>
      </w:r>
    </w:p>
    <w:p w:rsidR="00376DA1" w:rsidRDefault="00376DA1" w:rsidP="00BB434B">
      <w:pPr>
        <w:tabs>
          <w:tab w:val="left" w:pos="785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На катке, чтобы</w:t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люди занималис</w:t>
      </w:r>
      <w:r w:rsidRPr="00E66735">
        <w:rPr>
          <w:rFonts w:ascii="Times New Roman" w:hAnsi="Times New Roman"/>
          <w:sz w:val="24"/>
          <w:szCs w:val="24"/>
          <w:lang w:eastAsia="ru-RU"/>
        </w:rPr>
        <w:t>ь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спортом.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Поле 15" o:spid="_x0000_s1030" type="#_x0000_t202" style="position:absolute;margin-left:378.4pt;margin-top:15.9pt;width:75.45pt;height:67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" filled="f" stroked="f">
            <v:fill o:detectmouseclick="t"/>
            <v:textbox>
              <w:txbxContent>
                <w:p w:rsidR="00376DA1" w:rsidRPr="00414AB1" w:rsidRDefault="00376DA1" w:rsidP="00414A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8" o:spid="_x0000_i1032" type="#_x0000_t75" style="width:67.8pt;height:52.2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1" type="#_x0000_t202" style="position:absolute;margin-left:206.25pt;margin-top:18.4pt;width:93.3pt;height:77.6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" filled="f" stroked="f">
            <v:fill o:detectmouseclick="t"/>
            <v:textbox>
              <w:txbxContent>
                <w:p w:rsidR="00376DA1" w:rsidRPr="00414AB1" w:rsidRDefault="00376DA1" w:rsidP="00414A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4" o:spid="_x0000_i1034" type="#_x0000_t75" style="width:75pt;height:45.6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2" type="#_x0000_t202" style="position:absolute;margin-left:299.55pt;margin-top:15.9pt;width:64.5pt;height:58.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" filled="f" stroked="f">
            <v:fill o:detectmouseclick="t"/>
            <v:textbox>
              <w:txbxContent>
                <w:p w:rsidR="00376DA1" w:rsidRDefault="00376DA1" w:rsidP="00BB434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96"/>
                      <w:szCs w:val="72"/>
                    </w:rPr>
                  </w:pPr>
                </w:p>
                <w:p w:rsidR="00376DA1" w:rsidRDefault="00376DA1" w:rsidP="00BB434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96"/>
                      <w:szCs w:val="72"/>
                    </w:rPr>
                  </w:pPr>
                </w:p>
                <w:p w:rsidR="00376DA1" w:rsidRPr="00BB434B" w:rsidRDefault="00376DA1" w:rsidP="00BB434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96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3" type="#_x0000_t202" style="position:absolute;margin-left:299.55pt;margin-top:17.8pt;width:60.7pt;height:60.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" filled="f" stroked="f">
            <v:fill o:detectmouseclick="t"/>
            <v:textbox>
              <w:txbxContent>
                <w:p w:rsidR="00376DA1" w:rsidRPr="00BB434B" w:rsidRDefault="00376DA1" w:rsidP="00BB43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1" o:spid="_x0000_i1036" type="#_x0000_t75" style="width:43.8pt;height:54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E66735">
        <w:rPr>
          <w:rFonts w:ascii="Times New Roman" w:hAnsi="Times New Roman"/>
          <w:sz w:val="24"/>
          <w:szCs w:val="24"/>
          <w:lang w:eastAsia="ru-RU"/>
        </w:rPr>
        <w:t>При ушибах ( прикладывают к месту ушиба лед, чтобы прошла опухоль)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Можно опустить лед в горячий чай,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 чтобы быстрее остыл.                                                                  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Может ли лед быть опасным?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А когда лед</w:t>
      </w:r>
      <w:r>
        <w:rPr>
          <w:rFonts w:ascii="Times New Roman" w:hAnsi="Times New Roman"/>
          <w:sz w:val="24"/>
          <w:szCs w:val="24"/>
          <w:lang w:eastAsia="ru-RU"/>
        </w:rPr>
        <w:t xml:space="preserve"> бывает опасен?       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На реке (когда подтаивает и становится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Поле 19" o:spid="_x0000_s1034" type="#_x0000_t202" style="position:absolute;margin-left:317.05pt;margin-top:7.6pt;width:136.8pt;height:96.3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" filled="f" stroked="f">
            <v:fill o:detectmouseclick="t"/>
            <v:textbox>
              <w:txbxContent>
                <w:p w:rsidR="00376DA1" w:rsidRPr="00414AB1" w:rsidRDefault="00376DA1" w:rsidP="00414A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21" o:spid="_x0000_i1038" type="#_x0000_t75" style="width:94.8pt;height:63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тонким, хрупким). </w:t>
      </w:r>
    </w:p>
    <w:p w:rsidR="00376DA1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>На дороге (может привести к аварии транспорта).                                                                                                                                                    На тротуарах ( можно поскользнуться и больно упасть).                                                                           Можно есть лед? (</w:t>
      </w:r>
      <w:r>
        <w:rPr>
          <w:rFonts w:ascii="Times New Roman" w:hAnsi="Times New Roman"/>
          <w:sz w:val="24"/>
          <w:szCs w:val="24"/>
          <w:lang w:eastAsia="ru-RU"/>
        </w:rPr>
        <w:t xml:space="preserve">нет, 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очень холодный </w:t>
      </w:r>
      <w:r>
        <w:rPr>
          <w:rFonts w:ascii="Times New Roman" w:hAnsi="Times New Roman"/>
          <w:sz w:val="24"/>
          <w:szCs w:val="24"/>
          <w:lang w:eastAsia="ru-RU"/>
        </w:rPr>
        <w:t>–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sz w:val="24"/>
          <w:szCs w:val="24"/>
          <w:lang w:eastAsia="ru-RU"/>
        </w:rPr>
        <w:t xml:space="preserve">можно заболеть, грязный, если с улицы)                                                </w:t>
      </w: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76DA1" w:rsidRPr="00E66735" w:rsidRDefault="00376DA1" w:rsidP="00E6673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6735">
        <w:rPr>
          <w:rFonts w:ascii="Times New Roman" w:hAnsi="Times New Roman"/>
          <w:b/>
          <w:bCs/>
          <w:sz w:val="24"/>
          <w:szCs w:val="24"/>
          <w:lang w:eastAsia="ru-RU"/>
        </w:rPr>
        <w:t>6. Подведение итогов.</w:t>
      </w:r>
      <w:r w:rsidRPr="00E66735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Мишка игру для вас приготовил-                                                                                                                     Д/И: «Узнай, в каком футляре льдинка» ( 3 пустых, в 1- лед )                                                                Мишка благодарит за помощь и просит вместе с ним на ниточку собрать для Маши бусинки.</w:t>
      </w:r>
    </w:p>
    <w:p w:rsidR="00376DA1" w:rsidRPr="000B0879" w:rsidRDefault="00376DA1" w:rsidP="00861DD1">
      <w:pPr>
        <w:spacing w:before="100" w:beforeAutospacing="1" w:after="100" w:afterAutospacing="1" w:line="240" w:lineRule="auto"/>
      </w:pPr>
      <w:r w:rsidRPr="00E66735">
        <w:rPr>
          <w:lang w:eastAsia="ru-RU"/>
        </w:rPr>
        <w:t> </w:t>
      </w:r>
    </w:p>
    <w:sectPr w:rsidR="00376DA1" w:rsidRPr="000B0879" w:rsidSect="00A92A74">
      <w:pgSz w:w="11906" w:h="16838"/>
      <w:pgMar w:top="1134" w:right="1274" w:bottom="1134" w:left="1560" w:header="709" w:footer="709" w:gutter="0"/>
      <w:pgBorders w:offsetFrom="page">
        <w:top w:val="flowersModern1" w:sz="26" w:space="24" w:color="7030A0"/>
        <w:left w:val="flowersModern1" w:sz="26" w:space="24" w:color="7030A0"/>
        <w:bottom w:val="flowersModern1" w:sz="26" w:space="24" w:color="7030A0"/>
        <w:right w:val="flowersModern1" w:sz="2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45C9"/>
    <w:rsid w:val="000B0879"/>
    <w:rsid w:val="000C13DA"/>
    <w:rsid w:val="000E24EF"/>
    <w:rsid w:val="00100152"/>
    <w:rsid w:val="001451C2"/>
    <w:rsid w:val="001A6957"/>
    <w:rsid w:val="001F2F20"/>
    <w:rsid w:val="002115FD"/>
    <w:rsid w:val="00215CDB"/>
    <w:rsid w:val="00317823"/>
    <w:rsid w:val="0033637D"/>
    <w:rsid w:val="00376DA1"/>
    <w:rsid w:val="00414AB1"/>
    <w:rsid w:val="004F5D8B"/>
    <w:rsid w:val="005F4D38"/>
    <w:rsid w:val="00643762"/>
    <w:rsid w:val="006E15B3"/>
    <w:rsid w:val="00700E0C"/>
    <w:rsid w:val="007975F3"/>
    <w:rsid w:val="007A2411"/>
    <w:rsid w:val="007F21C3"/>
    <w:rsid w:val="00816DED"/>
    <w:rsid w:val="008245C9"/>
    <w:rsid w:val="00851BBF"/>
    <w:rsid w:val="00854786"/>
    <w:rsid w:val="00861DD1"/>
    <w:rsid w:val="008A659F"/>
    <w:rsid w:val="0091031A"/>
    <w:rsid w:val="00A401D1"/>
    <w:rsid w:val="00A92A74"/>
    <w:rsid w:val="00AC495F"/>
    <w:rsid w:val="00AF02B9"/>
    <w:rsid w:val="00B13152"/>
    <w:rsid w:val="00BB434B"/>
    <w:rsid w:val="00C24DF9"/>
    <w:rsid w:val="00C274AF"/>
    <w:rsid w:val="00D31C28"/>
    <w:rsid w:val="00DA0A0B"/>
    <w:rsid w:val="00E66735"/>
    <w:rsid w:val="00E8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4E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75F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975F3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0B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8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51B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3</Pages>
  <Words>1347</Words>
  <Characters>7683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Настя</cp:lastModifiedBy>
  <cp:revision>4</cp:revision>
  <dcterms:created xsi:type="dcterms:W3CDTF">2013-02-03T07:56:00Z</dcterms:created>
  <dcterms:modified xsi:type="dcterms:W3CDTF">2015-01-28T05:18:00Z</dcterms:modified>
</cp:coreProperties>
</file>